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D5D90" w:rsidRPr="00164205" w:rsidRDefault="001D5D90" w:rsidP="00164205">
      <w:pPr>
        <w:jc w:val="center"/>
        <w:rPr>
          <w:rFonts w:ascii="Times New Roman" w:hAnsi="Times New Roman"/>
          <w:b/>
          <w:i/>
          <w:sz w:val="24"/>
          <w:szCs w:val="24"/>
          <w:lang w:val="lt-LT"/>
        </w:rPr>
      </w:pPr>
      <w:r w:rsidRPr="00164205">
        <w:rPr>
          <w:rFonts w:ascii="Times New Roman" w:hAnsi="Times New Roman"/>
          <w:b/>
          <w:i/>
          <w:sz w:val="24"/>
          <w:szCs w:val="24"/>
          <w:lang w:val="lt-LT"/>
        </w:rPr>
        <w:t>Kūrybinė savaitė „Žiogelių“ grupėje</w:t>
      </w:r>
    </w:p>
    <w:p w:rsidR="001D5D90" w:rsidRPr="00164205" w:rsidRDefault="001D5D90" w:rsidP="00164205">
      <w:pPr>
        <w:jc w:val="center"/>
        <w:rPr>
          <w:rFonts w:ascii="Times New Roman" w:hAnsi="Times New Roman"/>
          <w:b/>
          <w:i/>
          <w:sz w:val="24"/>
          <w:szCs w:val="24"/>
          <w:lang w:val="lt-LT"/>
        </w:rPr>
      </w:pPr>
      <w:r>
        <w:rPr>
          <w:rFonts w:ascii="Times New Roman" w:hAnsi="Times New Roman"/>
          <w:b/>
          <w:i/>
          <w:sz w:val="24"/>
          <w:szCs w:val="24"/>
          <w:lang w:val="lt-LT"/>
        </w:rPr>
        <w:t>Tema: „Šeimos</w:t>
      </w:r>
      <w:r w:rsidRPr="00164205">
        <w:rPr>
          <w:rFonts w:ascii="Times New Roman" w:hAnsi="Times New Roman"/>
          <w:b/>
          <w:i/>
          <w:sz w:val="24"/>
          <w:szCs w:val="24"/>
          <w:lang w:val="lt-LT"/>
        </w:rPr>
        <w:t xml:space="preserve"> savaitė“</w:t>
      </w:r>
    </w:p>
    <w:p w:rsidR="001D5D90" w:rsidRDefault="001D5D90" w:rsidP="00164205">
      <w:pPr>
        <w:jc w:val="center"/>
        <w:rPr>
          <w:rFonts w:ascii="Times New Roman" w:hAnsi="Times New Roman"/>
          <w:b/>
          <w:i/>
          <w:sz w:val="24"/>
          <w:szCs w:val="24"/>
          <w:lang w:val="lt-LT"/>
        </w:rPr>
      </w:pPr>
      <w:r w:rsidRPr="00164205">
        <w:rPr>
          <w:rFonts w:ascii="Times New Roman" w:hAnsi="Times New Roman"/>
          <w:b/>
          <w:i/>
          <w:sz w:val="24"/>
          <w:szCs w:val="24"/>
          <w:lang w:val="lt-LT"/>
        </w:rPr>
        <w:t>Nuotolini</w:t>
      </w:r>
      <w:r>
        <w:rPr>
          <w:rFonts w:ascii="Times New Roman" w:hAnsi="Times New Roman"/>
          <w:b/>
          <w:i/>
          <w:sz w:val="24"/>
          <w:szCs w:val="24"/>
          <w:lang w:val="lt-LT"/>
        </w:rPr>
        <w:t xml:space="preserve">o ugdymo laikotarpis: 2020-05-11 </w:t>
      </w:r>
      <w:bookmarkStart w:id="0" w:name="_GoBack"/>
      <w:bookmarkEnd w:id="0"/>
      <w:r>
        <w:rPr>
          <w:rFonts w:ascii="Times New Roman" w:hAnsi="Times New Roman"/>
          <w:b/>
          <w:i/>
          <w:sz w:val="24"/>
          <w:szCs w:val="24"/>
          <w:lang w:val="lt-LT"/>
        </w:rPr>
        <w:t>– 2020-05-15</w:t>
      </w:r>
    </w:p>
    <w:p w:rsidR="001D5D9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</w:p>
    <w:p w:rsidR="001D5D90" w:rsidRPr="003A12E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>
        <w:rPr>
          <w:noProof/>
          <w:lang w:val="lt-LT" w:eastAsia="lt-LT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297pt;margin-top:1.65pt;width:195pt;height:195pt;z-index:251657728">
            <v:imagedata r:id="rId4" o:title=""/>
            <w10:wrap type="square"/>
          </v:shape>
        </w:pict>
      </w:r>
      <w:r w:rsidRPr="003A12E0">
        <w:rPr>
          <w:rFonts w:ascii="Times New Roman" w:hAnsi="Times New Roman"/>
          <w:sz w:val="24"/>
          <w:szCs w:val="24"/>
          <w:lang w:val="lt-LT"/>
        </w:rPr>
        <w:t xml:space="preserve">Gegužės 15-oji – Tarptautinė Šeimos diena. Ta proga, „Žiogelių“ grupėje visos savaitės veiklos buvo skirtos temai „Šeimos savaitė“. </w:t>
      </w:r>
    </w:p>
    <w:p w:rsidR="001D5D9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 w:rsidRPr="003A12E0">
        <w:rPr>
          <w:rFonts w:ascii="Times New Roman" w:hAnsi="Times New Roman"/>
          <w:sz w:val="24"/>
          <w:szCs w:val="24"/>
          <w:lang w:val="lt-LT"/>
        </w:rPr>
        <w:t>Pirmiausia, mažieji sužinojo kas yra šeima ir iš ko ji susideda. Namuose pasikalbėjo apie kiekvieno šeimos nario darbus, pareigas. Pasigamino savo žirnių</w:t>
      </w:r>
      <w:r>
        <w:rPr>
          <w:rFonts w:ascii="Times New Roman" w:hAnsi="Times New Roman"/>
          <w:sz w:val="24"/>
          <w:szCs w:val="24"/>
          <w:lang w:val="lt-LT"/>
        </w:rPr>
        <w:t xml:space="preserve"> šeimynėlę, kuri susideda iš tie</w:t>
      </w:r>
      <w:r w:rsidRPr="003A12E0">
        <w:rPr>
          <w:rFonts w:ascii="Times New Roman" w:hAnsi="Times New Roman"/>
          <w:sz w:val="24"/>
          <w:szCs w:val="24"/>
          <w:lang w:val="lt-LT"/>
        </w:rPr>
        <w:t>k žirniukų, kiek šeimoje yra narių. Smagu, kad vaikučiai net savo augintinį laiko šeimos nariu.</w:t>
      </w:r>
    </w:p>
    <w:p w:rsidR="001D5D9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>
        <w:rPr>
          <w:noProof/>
          <w:lang w:val="lt-LT" w:eastAsia="lt-LT"/>
        </w:rPr>
        <w:pict>
          <v:shape id="_x0000_s1027" type="#_x0000_t75" style="position:absolute;left:0;text-align:left;margin-left:207pt;margin-top:99.05pt;width:279pt;height:279pt;z-index:251656704">
            <v:imagedata r:id="rId5" o:title=""/>
            <w10:wrap type="square"/>
          </v:shape>
        </w:pict>
      </w:r>
      <w:r>
        <w:rPr>
          <w:noProof/>
          <w:lang w:val="lt-LT" w:eastAsia="lt-LT"/>
        </w:rPr>
        <w:pict>
          <v:shape id="_x0000_s1028" type="#_x0000_t75" style="position:absolute;left:0;text-align:left;margin-left:-9pt;margin-top:27.05pt;width:198pt;height:198pt;z-index:251658752">
            <v:imagedata r:id="rId6" o:title=""/>
            <w10:wrap type="square"/>
          </v:shape>
        </w:pict>
      </w:r>
      <w:r>
        <w:rPr>
          <w:rFonts w:ascii="Times New Roman" w:hAnsi="Times New Roman"/>
          <w:sz w:val="24"/>
          <w:szCs w:val="24"/>
          <w:lang w:val="lt-LT"/>
        </w:rPr>
        <w:t>Savaitės eigoje kūrėme įvairius darbelius apie savo šeimą. Piešėme visus šeimos narius, dėjome rankų antspaudus, kūrėme spalvotą šeimos gėlių pievą ir vištų šeimynėlę.</w:t>
      </w:r>
    </w:p>
    <w:p w:rsidR="001D5D9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>
        <w:rPr>
          <w:rFonts w:ascii="Times New Roman" w:hAnsi="Times New Roman"/>
          <w:sz w:val="24"/>
          <w:szCs w:val="24"/>
          <w:lang w:val="lt-LT"/>
        </w:rPr>
        <w:t>Šią savaitę svarbiausias dalykas buvo laikas su savo šeima. Norime pasidžiaugti, kad dauguma šeimų aktyviai leido laiką kartu gamtoje, namuose. Kartu gamino maistą, tvarkė namus, kūrė meninius projektus.</w:t>
      </w:r>
    </w:p>
    <w:p w:rsidR="001D5D9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>
        <w:rPr>
          <w:noProof/>
          <w:lang w:val="lt-LT" w:eastAsia="lt-LT"/>
        </w:rPr>
        <w:pict>
          <v:shape id="_x0000_s1029" type="#_x0000_t75" style="position:absolute;left:0;text-align:left;margin-left:333pt;margin-top:-18pt;width:183pt;height:183pt;z-index:251655680">
            <v:imagedata r:id="rId7" o:title=""/>
            <w10:wrap type="square"/>
          </v:shape>
        </w:pict>
      </w:r>
      <w:r>
        <w:rPr>
          <w:rFonts w:ascii="Times New Roman" w:hAnsi="Times New Roman"/>
          <w:sz w:val="24"/>
          <w:szCs w:val="24"/>
          <w:lang w:val="lt-LT"/>
        </w:rPr>
        <w:t>Labai dėkojame Lukui ir jo šeimai už jų pačių sukurtą „Šeimos medį“.</w:t>
      </w:r>
    </w:p>
    <w:p w:rsidR="001D5D90" w:rsidRPr="003A12E0" w:rsidRDefault="001D5D90" w:rsidP="003A12E0">
      <w:pPr>
        <w:spacing w:line="360" w:lineRule="auto"/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</w:p>
    <w:p w:rsidR="001D5D90" w:rsidRDefault="001D5D90" w:rsidP="003A12E0">
      <w:pPr>
        <w:jc w:val="center"/>
        <w:rPr>
          <w:rFonts w:ascii="Times New Roman" w:hAnsi="Times New Roman"/>
          <w:b/>
          <w:i/>
          <w:sz w:val="24"/>
          <w:szCs w:val="24"/>
          <w:lang w:val="lt-LT"/>
        </w:rPr>
      </w:pPr>
    </w:p>
    <w:p w:rsidR="001D5D90" w:rsidRDefault="001D5D90" w:rsidP="00996AD1">
      <w:pPr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 w:rsidRPr="00996AD1">
        <w:rPr>
          <w:rFonts w:ascii="Times New Roman" w:hAnsi="Times New Roman"/>
          <w:sz w:val="24"/>
          <w:szCs w:val="24"/>
          <w:lang w:val="lt-LT"/>
        </w:rPr>
        <w:t xml:space="preserve">Parengė ikimokyklinio ugdymo mokytojos Danguolė Masionytė ir Ineta Levulienė </w:t>
      </w:r>
    </w:p>
    <w:p w:rsidR="001D5D90" w:rsidRPr="00D34F62" w:rsidRDefault="001D5D90" w:rsidP="00996AD1">
      <w:pPr>
        <w:ind w:firstLine="720"/>
        <w:jc w:val="both"/>
        <w:rPr>
          <w:rFonts w:ascii="Times New Roman" w:hAnsi="Times New Roman"/>
          <w:sz w:val="24"/>
          <w:szCs w:val="24"/>
          <w:lang w:val="lt-LT"/>
        </w:rPr>
      </w:pPr>
      <w:r>
        <w:rPr>
          <w:noProof/>
          <w:lang w:val="lt-LT" w:eastAsia="lt-LT"/>
        </w:rPr>
        <w:pict>
          <v:shape id="_x0000_s1030" type="#_x0000_t75" style="position:absolute;left:0;text-align:left;margin-left:9pt;margin-top:23.25pt;width:4in;height:4in;z-index:251659776">
            <v:imagedata r:id="rId8" o:title=""/>
            <w10:wrap type="square"/>
          </v:shape>
        </w:pict>
      </w:r>
    </w:p>
    <w:sectPr w:rsidR="001D5D90" w:rsidRPr="00D34F62" w:rsidSect="00AA021F">
      <w:pgSz w:w="12240" w:h="15840"/>
      <w:pgMar w:top="1440" w:right="1440" w:bottom="1440" w:left="1440" w:header="567" w:footer="567" w:gutter="0"/>
      <w:cols w:space="1296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defaultTabStop w:val="720"/>
  <w:hyphenationZone w:val="396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677B7"/>
    <w:rsid w:val="00164205"/>
    <w:rsid w:val="001D5D90"/>
    <w:rsid w:val="00241E88"/>
    <w:rsid w:val="003A12E0"/>
    <w:rsid w:val="0047620B"/>
    <w:rsid w:val="00586E18"/>
    <w:rsid w:val="00773B39"/>
    <w:rsid w:val="00996AD1"/>
    <w:rsid w:val="009F2408"/>
    <w:rsid w:val="00A52B50"/>
    <w:rsid w:val="00AA021F"/>
    <w:rsid w:val="00D34F62"/>
    <w:rsid w:val="00D677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lt-LT" w:eastAsia="lt-LT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A021F"/>
    <w:pPr>
      <w:spacing w:after="160" w:line="259" w:lineRule="auto"/>
    </w:pPr>
    <w:rPr>
      <w:lang w:val="en-US"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39</TotalTime>
  <Pages>2</Pages>
  <Words>672</Words>
  <Characters>384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tomas GRAMAS</dc:creator>
  <cp:keywords/>
  <dc:description/>
  <cp:lastModifiedBy>Auklėtoja</cp:lastModifiedBy>
  <cp:revision>7</cp:revision>
  <dcterms:created xsi:type="dcterms:W3CDTF">2020-05-12T19:17:00Z</dcterms:created>
  <dcterms:modified xsi:type="dcterms:W3CDTF">2020-05-21T10:57:00Z</dcterms:modified>
</cp:coreProperties>
</file>